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926A7" w14:textId="77777777" w:rsidR="007F5B63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7E8CCAD4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7A4E1216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2018C590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715FEA9E" w14:textId="77777777" w:rsidR="007602AF" w:rsidRPr="00377ABD" w:rsidRDefault="00A36759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656D47A" wp14:editId="5C22251C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07B8B047" w14:textId="02B48E08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 xml:space="preserve">FECHA DE ACTUALIZACIÓN: </w:t>
      </w:r>
      <w:r w:rsidR="004A7A5F">
        <w:rPr>
          <w:b/>
          <w:color w:val="003963" w:themeColor="accent2" w:themeShade="80"/>
          <w:sz w:val="20"/>
        </w:rPr>
        <w:t xml:space="preserve">10 de </w:t>
      </w:r>
      <w:proofErr w:type="gramStart"/>
      <w:r w:rsidR="004A7A5F">
        <w:rPr>
          <w:b/>
          <w:color w:val="003963" w:themeColor="accent2" w:themeShade="80"/>
          <w:sz w:val="20"/>
        </w:rPr>
        <w:t>Febrero</w:t>
      </w:r>
      <w:proofErr w:type="gramEnd"/>
      <w:r w:rsidR="004A7A5F">
        <w:rPr>
          <w:b/>
          <w:color w:val="003963" w:themeColor="accent2" w:themeShade="80"/>
          <w:sz w:val="20"/>
        </w:rPr>
        <w:t>, 2023</w:t>
      </w:r>
    </w:p>
    <w:p w14:paraId="534F5774" w14:textId="662225AD" w:rsidR="007602AF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D34250">
        <w:rPr>
          <w:b/>
          <w:color w:val="003963" w:themeColor="accent2" w:themeShade="80"/>
          <w:sz w:val="20"/>
        </w:rPr>
        <w:t>L MES DE</w:t>
      </w:r>
      <w:r w:rsidR="00A36759">
        <w:rPr>
          <w:b/>
          <w:color w:val="003963" w:themeColor="accent2" w:themeShade="80"/>
          <w:sz w:val="20"/>
        </w:rPr>
        <w:t xml:space="preserve">: </w:t>
      </w:r>
      <w:r w:rsidR="008D41ED">
        <w:rPr>
          <w:b/>
          <w:color w:val="003963" w:themeColor="accent2" w:themeShade="80"/>
          <w:sz w:val="20"/>
        </w:rPr>
        <w:t>ENERO 202</w:t>
      </w:r>
      <w:r w:rsidR="004A7A5F">
        <w:rPr>
          <w:b/>
          <w:color w:val="003963" w:themeColor="accent2" w:themeShade="80"/>
          <w:sz w:val="20"/>
        </w:rPr>
        <w:t>3</w:t>
      </w:r>
    </w:p>
    <w:p w14:paraId="25DAD7CE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  <w:bookmarkStart w:id="0" w:name="_GoBack"/>
      <w:bookmarkEnd w:id="0"/>
    </w:p>
    <w:p w14:paraId="5795CB6F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28AA33BF" w14:textId="77777777" w:rsidR="00377ABD" w:rsidRDefault="00D44D95" w:rsidP="000E7083">
      <w:pPr>
        <w:spacing w:after="0"/>
        <w:ind w:left="4140"/>
        <w:rPr>
          <w:b/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68661" wp14:editId="208DFD99">
                <wp:simplePos x="0" y="0"/>
                <wp:positionH relativeFrom="column">
                  <wp:posOffset>2742594</wp:posOffset>
                </wp:positionH>
                <wp:positionV relativeFrom="paragraph">
                  <wp:posOffset>24765</wp:posOffset>
                </wp:positionV>
                <wp:extent cx="3905250" cy="0"/>
                <wp:effectExtent l="0" t="1905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41EA9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1.95pt" to="523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" strokecolor="#2c567a [3204]" strokeweight="3pt">
                <v:stroke joinstyle="miter"/>
              </v:line>
            </w:pict>
          </mc:Fallback>
        </mc:AlternateContent>
      </w:r>
    </w:p>
    <w:p w14:paraId="248FF8BC" w14:textId="77777777" w:rsidR="00383BC6" w:rsidRPr="00383BC6" w:rsidRDefault="00383BC6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  <w:lang w:val="es-GT"/>
        </w:rPr>
      </w:pPr>
    </w:p>
    <w:p w14:paraId="42460FAD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14D42F59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2B293875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6767B326" w14:textId="77777777" w:rsidR="00134CF1" w:rsidRDefault="00134CF1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1050A00F" w14:textId="77777777" w:rsidR="00402AE7" w:rsidRPr="00402AE7" w:rsidRDefault="00402AE7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00191E78" w14:textId="77777777" w:rsidR="008E0C1F" w:rsidRPr="00402AE7" w:rsidRDefault="008E0C1F" w:rsidP="008E0C1F">
      <w:pPr>
        <w:autoSpaceDE w:val="0"/>
        <w:autoSpaceDN w:val="0"/>
        <w:adjustRightInd w:val="0"/>
        <w:spacing w:after="0"/>
        <w:rPr>
          <w:color w:val="000000"/>
          <w:sz w:val="24"/>
          <w:szCs w:val="24"/>
          <w:lang w:val="es-GT"/>
        </w:rPr>
      </w:pPr>
    </w:p>
    <w:p w14:paraId="5EB28BDA" w14:textId="77777777" w:rsidR="000E7083" w:rsidRPr="00422F78" w:rsidRDefault="002537C6" w:rsidP="002537C6">
      <w:pPr>
        <w:ind w:right="904"/>
        <w:jc w:val="center"/>
        <w:rPr>
          <w:b/>
          <w:color w:val="003963" w:themeColor="accent2" w:themeShade="80"/>
          <w:sz w:val="20"/>
          <w:lang w:val="es-GT"/>
        </w:rPr>
      </w:pPr>
      <w:r w:rsidRPr="002537C6">
        <w:rPr>
          <w:b/>
          <w:color w:val="003963" w:themeColor="accent2" w:themeShade="80"/>
          <w:sz w:val="52"/>
        </w:rPr>
        <w:t>La Asociación no cuenta con Listado de empresas precalificadas para la ejecución de obras públicas, de venta de bienes y prestación de servicios de cualquier naturaleza.</w:t>
      </w:r>
      <w:r w:rsidRPr="00422F78">
        <w:rPr>
          <w:b/>
          <w:color w:val="003963" w:themeColor="accent2" w:themeShade="80"/>
          <w:sz w:val="20"/>
          <w:lang w:val="es-GT"/>
        </w:rPr>
        <w:t xml:space="preserve"> </w:t>
      </w:r>
    </w:p>
    <w:p w14:paraId="02AC1520" w14:textId="77777777" w:rsidR="00383BC6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1EB30F18" w14:textId="77777777" w:rsidR="00383BC6" w:rsidRPr="00D44D95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sectPr w:rsidR="00383BC6" w:rsidRPr="00D44D95" w:rsidSect="00D44D95">
      <w:headerReference w:type="default" r:id="rId12"/>
      <w:footerReference w:type="default" r:id="rId13"/>
      <w:type w:val="continuous"/>
      <w:pgSz w:w="12240" w:h="15840" w:code="1"/>
      <w:pgMar w:top="270" w:right="116" w:bottom="360" w:left="114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2D0AB" w14:textId="77777777" w:rsidR="00232848" w:rsidRDefault="00232848" w:rsidP="00590471">
      <w:r>
        <w:separator/>
      </w:r>
    </w:p>
  </w:endnote>
  <w:endnote w:type="continuationSeparator" w:id="0">
    <w:p w14:paraId="42F5AA6A" w14:textId="77777777" w:rsidR="00232848" w:rsidRDefault="002328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729F6" w14:textId="77777777" w:rsidR="0030390D" w:rsidRDefault="0030390D" w:rsidP="00D25D71">
    <w:pPr>
      <w:pStyle w:val="Default"/>
    </w:pPr>
  </w:p>
  <w:p w14:paraId="4D01BE4C" w14:textId="77777777" w:rsidR="0030390D" w:rsidRPr="00D25D71" w:rsidRDefault="0030390D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134CF1">
      <w:rPr>
        <w:b/>
        <w:bCs/>
        <w:sz w:val="16"/>
        <w:szCs w:val="28"/>
      </w:rPr>
      <w:t>1</w:t>
    </w:r>
    <w:r w:rsidR="002537C6">
      <w:rPr>
        <w:b/>
        <w:bCs/>
        <w:sz w:val="16"/>
        <w:szCs w:val="28"/>
      </w:rPr>
      <w:t>7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4E0B6" w14:textId="77777777" w:rsidR="00232848" w:rsidRDefault="00232848" w:rsidP="00590471">
      <w:r>
        <w:separator/>
      </w:r>
    </w:p>
  </w:footnote>
  <w:footnote w:type="continuationSeparator" w:id="0">
    <w:p w14:paraId="0FFB3CA3" w14:textId="77777777" w:rsidR="00232848" w:rsidRDefault="002328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F9B22" w14:textId="77777777" w:rsidR="0030390D" w:rsidRPr="001259E4" w:rsidRDefault="0030390D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1903CE5" wp14:editId="057CF1DD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34C20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yHc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M9lD&#10;+C3XJH2L0CqKHVCKVMb2EHwer8mC/YKxJSn46ExpUn/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7mjGzXdLGNb4hzlxWsBKKEi11ebP&#10;7rGxlM13awErJXpnk3/jdp7W5k0uk1khqhUw+kHQLMTs7oKRV4TKzPlWuld6yNG0TllLCvoF1pIU&#10;0Fchp1DWEsadm1Sy+m5JCgRZKBw151v1XR0B664882q8SmJlmXYSx6xcsJFXcYcWPNkCVuoI1fPD&#10;NOKLxTVju6mbcLVRHaEa2mMztuISwiV0HTNjS1LQXYBQnvbY2N2GuVrASj2aelWJBpltTa7JFrDy&#10;auE0VDteJQXju5EnV2MrLhn/wvQqoZ9cju2CyNZo6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z&#10;eGIPuxB4GQjw4giil4FAL04VehkI+OKgoJeBwC/O/nkZCADjOJ+XgUAwjuh5GQgIORtjZiAwjIN0&#10;ngYCROKSvAxuhIXNWCgSOcFmVeFG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rwdFTE5Fm7mkyqYHAsvO2kGJhJvB0ZMjmW8HRkxORZu/dAqmDbxdmzE5FjG&#10;28ERk2MZb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WXT0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vj2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R4KMcSAi8D4VgeJsfyUI4lBJ4GMjs/TI7l&#10;oRxLCDwNZHZ+mBzLQzmWEHgayDrxYXIsD+VYQuBpIOv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PTxLsJgSU3rC7FrSsFKuVxdauV7GQEd0mzMCcgAayEHlB5QkqCDG71zjcrGboEOa7u7Pfvt8C9&#10;sm/cOMKngGJsG0CXRPKH1Up2MrhxdytuXSngZ6TErHm/JVz2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CuQSkB5VFCjIHNiEWNZgVQSBUVOzBjLWsRYViCVREGREzPGshYxljVjLCoorULGWNYixrIC&#10;qcQ5KGIsa8ZYVFAbQubEIsayZoxFBTUKMicWMZY1YywqqFGQObGIsawZY1FBiYKMsaxFjGXNGIsK&#10;ahRkTixiLGvGWFRQoyBzYhFjWTPGooIaBZkTixjLmjEWFdQoyJxYxFjWjLGooELBljEWFdQaSBjL&#10;VsRYtoyxqKBGQdLOWxFj2TLGooIaBUk7b0WMZcsYiwpqFCQ7cStiLFvGWFRQoyDZiV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3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t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M/vQ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U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8/Kd132OUHW+qplwsRak4Hgfu2+&#10;lc6J6irrL+9zkok00lySnPj0FLi4f3VBRSHAdDLIv1T2/g3IUyZS7I2huXwav1OQAVVayrMskJPY&#10;I+JBA6kbkBMX4ragJde7CC5cp68vEnUKE6WP3dPZwGFINxLslrgOOlvzBLWNJNC1RLBQJlGsQk6R&#10;aSgz5BzbSRFVI94aOePTLGp8mgS79ulxqmhB4p5JBKRJnryxz/TcUPlIWxTbHI1g56eVPhwo+Q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e/Jx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VZ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s+3z3849jTds8Ove1m6CakgTFw&#10;Yu5b8Vt/xT6jjY62B3OnJmQcbWaU36K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l7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Rb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u+CrAYs&#10;Qxsl3lE5L4nS+MDGmq+PicCPaLTQc+4tohsFccAx68unUb/VBv8hMiCriBtd/fgehRGpc4eknR7J&#10;fZJk6q+fHthul3z83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d&#10;UUtb9WRKqQdBYvbfwZ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VvlQ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dU4si&#10;ESMaroqKaICx4KDC6ojTVSJhbRAebVfXJWrVrcnR81s+R3xjZVFwT59rUhFI9zlZFIpQuF914Sm6&#10;2jLLBQe8/qJnBvA60rmRdaKD7aLyIFSJqkjD0+cnCWxVRU3SMlwF+FGlmG0XtQfbLhpsVIWFgD+t&#10;Yot+zF2RpucPmFuekgAZFKl2u90yOGI4mBFiFA0smThx4cCbH2K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fv8f//4vv/3+z//04/c//oX/8af4Xz/9&#10;45dTxv/67sdf/uOHbx/f4g9/+/W37/7xw7effv3ll9/+8/ef/5XZ6L9e//y3j2+oUyRaZzF/pM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//HvN9YyzaJwgW2x0srNbWu1sHto&#10;jmNmapLBT2SSTcCzG9/+mZXb9Wec35VG9vWUOnN2oe2v6crY4vSje45Q5ekbZm6xlg3VzAdo7pLe&#10;jAcVnr2TW5n/dX0JPNa53EZ3ft6x3UbCMLMxPZOp+FCP0GkyDFd0Ztfz58cU+bbmP4i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e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bOEXg6taeg2K/Gf/B46rgRibbU66gYHru6f3s8O+YemEi&#10;31r8OCCwkXL9TDR447KaI6XKdkvJiX5JxVWzu+k+zZfyEIxkmv0x+lmIdN6mGYpx3mH1X8l3SBdQ&#10;a5vYLxFPp1S8lHLU5WMp3o1SFQK0/5WJTY7QYZk/JEze+k0eSH502QWP89+Pc/wep1SP1Mo8tzoJ&#10;kJpSZnISWG99ZdCuKxhVeTS1vr6yT7RGOQ6G2wAgU6oiCfe0hhcZK9JviI4+aaachN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YyyHZDdCUjc9ragMf5r/GudNOifjiQpYrH+W+NR69MPQeHrk5dyAKP898aTygzKRaEZ/xq2afL&#10;+BmBIXgzJbvHHfdVTt+aFSHXr40jLo8PZxEl+5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H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v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7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T+5C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I/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f/LhJ1ChOlj73T2cBh&#10;SjcS7La4Djrb8ASNjSTQtUWwUCZRrFJOkWkoM+Q5thdFVI14e+SMT7Oo+jQJduPTdapoQeKeSQSk&#10;SZ58sc/03FD5yFgU25yNYOenlT6cKPkDAYZStjxGi8gziVNEvvPHayYcA+EkZCXWNQ/SqHTKZBRV&#10;5klBWylsXGBtyOrM+oJ7UjlUKR+qw9zYIyakQxbL3dhzze0x+Hu1ZmUpx5r/qu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1rdqKeShn4bEUpkH7X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Q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A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Sd3rJkAn3NucUcgnOqacfzNVCAaQqmyr0BOdfq6l2FYMz3aLkEx9MhNpyL9ZbJ1atFV2Vsgc5LM&#10;4mhiI9uExy3I6mbu9neKake1nzkJSV5IlECndMoaMFDuHSgb2Cbv6K76DLUtIc5/7BSh6shzXJCV&#10;mOTHUNAwptfjnBKAm+wOPZKdVQVpQGb+1bwjdefx5GGU+8vrmrBNm2Lyg2I0zDeqeHrYJlKnnrDH&#10;mvHn6nLp8mna6XvNaupdZRWRHlJLAiVkCxAa6+8zaXOoxAH5G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JLjYx5TiIR73sgk2zkjaSdkDISC2TE2mTXVJZtp/wx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g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3DGsUOgSWBkqe8IqwmYEi0eRPuENX&#10;qmAyKLzHoRmYSIQ0KaF8bpA020CRaPIoPIShGphIjOtES1jY5FJ49lMzMG1iXPpZNTCRqIQKl4N4&#10;vRBXcxYNTE6F+/I1A9Mmxv2ZVQMTiXEjZs3ARGLccVkzMG1iXFtZMzCRGDdR1gxMmxiXS9YMTCTG&#10;fZE1Aw+JXExTMwiBY1S5Dkoz8GZnnofWDDwk8py1ZuAhkcvGNQMPiRx90gw8JM5xVeK1G0Pg9YIg&#10;kbuszAwEibPJsXBsXqtgIlE5Fp6Y96oQlwKW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KTxTCDwNFIkmx3JAqYgGJhKVYzlM&#10;juVQjiUEVhsox3KYHMsBpVLbwORYDuVYQuBVQeKJh8mxHMqxhMDTQJFociyHciwh8DRQJJocy6Ec&#10;SwgsDZRjOUyO5VCOJQSeBopEk2M5lGMJgaeBItHkWA7lWELgaaBINDmWQzmWEHgaKBJNjuVQjiUE&#10;lgbKsRwmx3IoxxICTwNFosmxHMqxhMDTQJFociyHciwh8DRQJJocy6EcSwg8DRSJJsdyKM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EqJd4Nuv+j7Ox268htOP4qQe4XaIxunBqb3OyivenFAn2CU8eNA5zEho/RoG/f318k&#10;JVIzsTW5ORnPh0SK4jcp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55B72"/>
    <w:rsid w:val="00057980"/>
    <w:rsid w:val="00060042"/>
    <w:rsid w:val="0008685D"/>
    <w:rsid w:val="000A3A4B"/>
    <w:rsid w:val="000B1D42"/>
    <w:rsid w:val="000B6C39"/>
    <w:rsid w:val="000C23E9"/>
    <w:rsid w:val="000E09BA"/>
    <w:rsid w:val="000E7083"/>
    <w:rsid w:val="000F2F48"/>
    <w:rsid w:val="00112FD7"/>
    <w:rsid w:val="0011648E"/>
    <w:rsid w:val="001253DD"/>
    <w:rsid w:val="001259E4"/>
    <w:rsid w:val="00134CF1"/>
    <w:rsid w:val="00150ABD"/>
    <w:rsid w:val="0015573D"/>
    <w:rsid w:val="001854D4"/>
    <w:rsid w:val="0019445F"/>
    <w:rsid w:val="001B615D"/>
    <w:rsid w:val="001C7D6D"/>
    <w:rsid w:val="001E6A25"/>
    <w:rsid w:val="001F0126"/>
    <w:rsid w:val="001F09BC"/>
    <w:rsid w:val="00204C4A"/>
    <w:rsid w:val="00222466"/>
    <w:rsid w:val="00232848"/>
    <w:rsid w:val="00235AE8"/>
    <w:rsid w:val="00236632"/>
    <w:rsid w:val="002537C6"/>
    <w:rsid w:val="00266536"/>
    <w:rsid w:val="0029260E"/>
    <w:rsid w:val="002B4549"/>
    <w:rsid w:val="002C78B5"/>
    <w:rsid w:val="002E5101"/>
    <w:rsid w:val="0030390D"/>
    <w:rsid w:val="00310F17"/>
    <w:rsid w:val="003326CB"/>
    <w:rsid w:val="00376291"/>
    <w:rsid w:val="003763B9"/>
    <w:rsid w:val="00377ABD"/>
    <w:rsid w:val="00380FD1"/>
    <w:rsid w:val="00383BC6"/>
    <w:rsid w:val="00383D02"/>
    <w:rsid w:val="00384CE1"/>
    <w:rsid w:val="003951EE"/>
    <w:rsid w:val="00402AE7"/>
    <w:rsid w:val="00422F78"/>
    <w:rsid w:val="0045632C"/>
    <w:rsid w:val="004905EF"/>
    <w:rsid w:val="004A7A5F"/>
    <w:rsid w:val="004D7B1F"/>
    <w:rsid w:val="004E158A"/>
    <w:rsid w:val="005471D7"/>
    <w:rsid w:val="00547933"/>
    <w:rsid w:val="00550DCE"/>
    <w:rsid w:val="00552DB3"/>
    <w:rsid w:val="00565C77"/>
    <w:rsid w:val="0056708E"/>
    <w:rsid w:val="005801E5"/>
    <w:rsid w:val="00590471"/>
    <w:rsid w:val="005922D0"/>
    <w:rsid w:val="005D01FA"/>
    <w:rsid w:val="005D45DC"/>
    <w:rsid w:val="00601716"/>
    <w:rsid w:val="006716D8"/>
    <w:rsid w:val="006920F0"/>
    <w:rsid w:val="006A65ED"/>
    <w:rsid w:val="006C020C"/>
    <w:rsid w:val="006D79A8"/>
    <w:rsid w:val="006E5530"/>
    <w:rsid w:val="006F6E13"/>
    <w:rsid w:val="0074701F"/>
    <w:rsid w:val="007529B5"/>
    <w:rsid w:val="007575B6"/>
    <w:rsid w:val="007602AF"/>
    <w:rsid w:val="00775099"/>
    <w:rsid w:val="007C3619"/>
    <w:rsid w:val="007F5B63"/>
    <w:rsid w:val="00803A0A"/>
    <w:rsid w:val="00817E4C"/>
    <w:rsid w:val="00827D60"/>
    <w:rsid w:val="00846CB9"/>
    <w:rsid w:val="0089449E"/>
    <w:rsid w:val="008A1E6E"/>
    <w:rsid w:val="008B108C"/>
    <w:rsid w:val="008B190C"/>
    <w:rsid w:val="008B3F38"/>
    <w:rsid w:val="008C2CFC"/>
    <w:rsid w:val="008D41ED"/>
    <w:rsid w:val="008E0C1F"/>
    <w:rsid w:val="008F1811"/>
    <w:rsid w:val="00913B40"/>
    <w:rsid w:val="00915068"/>
    <w:rsid w:val="00917B44"/>
    <w:rsid w:val="00923D4A"/>
    <w:rsid w:val="009475DC"/>
    <w:rsid w:val="00963074"/>
    <w:rsid w:val="00967B93"/>
    <w:rsid w:val="00976A14"/>
    <w:rsid w:val="009B0589"/>
    <w:rsid w:val="009B591F"/>
    <w:rsid w:val="00A11708"/>
    <w:rsid w:val="00A31B16"/>
    <w:rsid w:val="00A36759"/>
    <w:rsid w:val="00A71E8E"/>
    <w:rsid w:val="00AA3184"/>
    <w:rsid w:val="00AE68A8"/>
    <w:rsid w:val="00AF41A5"/>
    <w:rsid w:val="00AF6223"/>
    <w:rsid w:val="00B32143"/>
    <w:rsid w:val="00B37318"/>
    <w:rsid w:val="00B614D3"/>
    <w:rsid w:val="00B6466C"/>
    <w:rsid w:val="00B76CDA"/>
    <w:rsid w:val="00C14078"/>
    <w:rsid w:val="00C27AD8"/>
    <w:rsid w:val="00C60EF9"/>
    <w:rsid w:val="00C65B8E"/>
    <w:rsid w:val="00C83A18"/>
    <w:rsid w:val="00CB244E"/>
    <w:rsid w:val="00CC1E8B"/>
    <w:rsid w:val="00CD2321"/>
    <w:rsid w:val="00CE1E3D"/>
    <w:rsid w:val="00D053FA"/>
    <w:rsid w:val="00D14C8E"/>
    <w:rsid w:val="00D25D71"/>
    <w:rsid w:val="00D26515"/>
    <w:rsid w:val="00D34250"/>
    <w:rsid w:val="00D44D95"/>
    <w:rsid w:val="00D82063"/>
    <w:rsid w:val="00D8693E"/>
    <w:rsid w:val="00DB3EF9"/>
    <w:rsid w:val="00DC4F6B"/>
    <w:rsid w:val="00DE05DD"/>
    <w:rsid w:val="00E26AED"/>
    <w:rsid w:val="00E604FF"/>
    <w:rsid w:val="00E73AB8"/>
    <w:rsid w:val="00E7663A"/>
    <w:rsid w:val="00E77B5E"/>
    <w:rsid w:val="00E90A60"/>
    <w:rsid w:val="00E947C6"/>
    <w:rsid w:val="00EB1EE3"/>
    <w:rsid w:val="00EB6DAF"/>
    <w:rsid w:val="00EC11B4"/>
    <w:rsid w:val="00ED47F7"/>
    <w:rsid w:val="00EE7E09"/>
    <w:rsid w:val="00EF16A5"/>
    <w:rsid w:val="00F0223C"/>
    <w:rsid w:val="00F158F2"/>
    <w:rsid w:val="00F3235D"/>
    <w:rsid w:val="00F509FC"/>
    <w:rsid w:val="00F6328F"/>
    <w:rsid w:val="00F878BD"/>
    <w:rsid w:val="00FA0077"/>
    <w:rsid w:val="00FB0CC2"/>
    <w:rsid w:val="00FC7EC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50DFB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70C5AD-9937-4149-8582-6BB5CDDD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2020-05-14T16:22:00Z</dcterms:created>
  <dcterms:modified xsi:type="dcterms:W3CDTF">2023-02-11T14:17:00Z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